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2872"/>
        <w:tblW w:w="5001" w:type="pct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Description w:val="Layout table"/>
      </w:tblPr>
      <w:tblGrid>
        <w:gridCol w:w="2588"/>
        <w:gridCol w:w="2755"/>
        <w:gridCol w:w="254"/>
        <w:gridCol w:w="2503"/>
        <w:gridCol w:w="2702"/>
      </w:tblGrid>
      <w:tr w:rsidR="00B84A2F" w:rsidRPr="00E03A92" w14:paraId="7985C73D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3B672803" w14:textId="02837237" w:rsidR="00B84A2F" w:rsidRPr="00E03A92" w:rsidRDefault="00B84A2F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Full Student Name</w:t>
            </w:r>
            <w:r w:rsidRPr="00E03A92">
              <w:rPr>
                <w:b/>
              </w:rPr>
              <w:t>:</w:t>
            </w:r>
          </w:p>
        </w:tc>
        <w:tc>
          <w:tcPr>
            <w:tcW w:w="2755" w:type="dxa"/>
            <w:vAlign w:val="bottom"/>
          </w:tcPr>
          <w:p w14:paraId="7F76CAAE" w14:textId="06BAC5B6" w:rsidR="00B84A2F" w:rsidRPr="00E03A92" w:rsidRDefault="00B84A2F" w:rsidP="00B84A2F">
            <w:pPr>
              <w:pStyle w:val="FaxContactInfo"/>
            </w:pPr>
            <w:r>
              <w:t>______________________</w:t>
            </w:r>
          </w:p>
        </w:tc>
        <w:tc>
          <w:tcPr>
            <w:tcW w:w="254" w:type="dxa"/>
            <w:vAlign w:val="bottom"/>
          </w:tcPr>
          <w:p w14:paraId="0B4A69CE" w14:textId="77777777" w:rsidR="00B84A2F" w:rsidRPr="00E03A92" w:rsidRDefault="00B84A2F" w:rsidP="00B84A2F">
            <w:pPr>
              <w:pStyle w:val="FaxContactInfo"/>
            </w:pPr>
          </w:p>
        </w:tc>
        <w:tc>
          <w:tcPr>
            <w:tcW w:w="2503" w:type="dxa"/>
            <w:vAlign w:val="bottom"/>
          </w:tcPr>
          <w:p w14:paraId="40C9A93A" w14:textId="0B87BCBF" w:rsidR="00B84A2F" w:rsidRPr="00E03A92" w:rsidRDefault="00B84A2F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Other School Attended</w:t>
            </w:r>
            <w:r w:rsidRPr="00E03A92">
              <w:rPr>
                <w:b/>
              </w:rPr>
              <w:t>:</w:t>
            </w:r>
          </w:p>
        </w:tc>
        <w:tc>
          <w:tcPr>
            <w:tcW w:w="2702" w:type="dxa"/>
            <w:vAlign w:val="bottom"/>
          </w:tcPr>
          <w:p w14:paraId="136DE20D" w14:textId="12476E00" w:rsidR="00B84A2F" w:rsidRPr="00E03A92" w:rsidRDefault="00B84A2F" w:rsidP="00B84A2F">
            <w:pPr>
              <w:pStyle w:val="FaxContactInfo"/>
            </w:pPr>
            <w:r>
              <w:t>_____________________</w:t>
            </w:r>
          </w:p>
        </w:tc>
      </w:tr>
      <w:tr w:rsidR="00B84A2F" w:rsidRPr="00E03A92" w14:paraId="6629CBBE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1C396A0C" w14:textId="3A8A0FEB" w:rsidR="00B84A2F" w:rsidRPr="00E03A92" w:rsidRDefault="00B84A2F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Date of Birth</w:t>
            </w:r>
            <w:r w:rsidRPr="00E03A92">
              <w:rPr>
                <w:b/>
              </w:rPr>
              <w:t>:</w:t>
            </w:r>
          </w:p>
        </w:tc>
        <w:tc>
          <w:tcPr>
            <w:tcW w:w="2755" w:type="dxa"/>
            <w:vAlign w:val="bottom"/>
          </w:tcPr>
          <w:p w14:paraId="61A5FDA3" w14:textId="22817149" w:rsidR="00B84A2F" w:rsidRPr="00E03A92" w:rsidRDefault="00B84A2F" w:rsidP="00B84A2F">
            <w:pPr>
              <w:pStyle w:val="FaxContactInfo"/>
            </w:pPr>
            <w:r>
              <w:t>______________________</w:t>
            </w:r>
          </w:p>
        </w:tc>
        <w:tc>
          <w:tcPr>
            <w:tcW w:w="254" w:type="dxa"/>
            <w:vAlign w:val="bottom"/>
          </w:tcPr>
          <w:p w14:paraId="380047A8" w14:textId="77777777" w:rsidR="00B84A2F" w:rsidRPr="00E03A92" w:rsidRDefault="00B84A2F" w:rsidP="00B84A2F">
            <w:pPr>
              <w:pStyle w:val="FaxContactInfo"/>
            </w:pPr>
          </w:p>
        </w:tc>
        <w:tc>
          <w:tcPr>
            <w:tcW w:w="2503" w:type="dxa"/>
            <w:vAlign w:val="bottom"/>
          </w:tcPr>
          <w:p w14:paraId="7DC9D204" w14:textId="77777777" w:rsidR="00B84A2F" w:rsidRPr="00E03A92" w:rsidRDefault="00B84A2F" w:rsidP="00B84A2F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FAX:</w:t>
            </w:r>
          </w:p>
        </w:tc>
        <w:tc>
          <w:tcPr>
            <w:tcW w:w="2702" w:type="dxa"/>
            <w:vAlign w:val="bottom"/>
          </w:tcPr>
          <w:p w14:paraId="428AE96D" w14:textId="74A7606F" w:rsidR="00B84A2F" w:rsidRPr="00E03A92" w:rsidRDefault="00B84A2F" w:rsidP="00B84A2F">
            <w:pPr>
              <w:pStyle w:val="FaxContactInfo"/>
            </w:pPr>
            <w:r>
              <w:t>_____________________</w:t>
            </w:r>
          </w:p>
        </w:tc>
      </w:tr>
      <w:tr w:rsidR="00B84A2F" w:rsidRPr="00E03A92" w14:paraId="7E990577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6C7A2D5C" w14:textId="77777777" w:rsidR="00B84A2F" w:rsidRPr="00E03A92" w:rsidRDefault="00B84A2F" w:rsidP="00B84A2F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PHONE:</w:t>
            </w:r>
          </w:p>
        </w:tc>
        <w:tc>
          <w:tcPr>
            <w:tcW w:w="2755" w:type="dxa"/>
            <w:vAlign w:val="bottom"/>
          </w:tcPr>
          <w:p w14:paraId="262B0D7F" w14:textId="4DFF177E" w:rsidR="00B84A2F" w:rsidRPr="00E03A92" w:rsidRDefault="00B84A2F" w:rsidP="00B84A2F">
            <w:pPr>
              <w:pStyle w:val="FaxContactInfo"/>
            </w:pPr>
            <w:r>
              <w:t>______________________</w:t>
            </w:r>
          </w:p>
        </w:tc>
        <w:tc>
          <w:tcPr>
            <w:tcW w:w="254" w:type="dxa"/>
            <w:vAlign w:val="bottom"/>
          </w:tcPr>
          <w:p w14:paraId="5CB18A57" w14:textId="77777777" w:rsidR="00B84A2F" w:rsidRPr="00E03A92" w:rsidRDefault="00B84A2F" w:rsidP="00B84A2F">
            <w:pPr>
              <w:pStyle w:val="FaxContactInfo"/>
            </w:pPr>
          </w:p>
        </w:tc>
        <w:tc>
          <w:tcPr>
            <w:tcW w:w="2503" w:type="dxa"/>
            <w:vAlign w:val="bottom"/>
          </w:tcPr>
          <w:p w14:paraId="22151734" w14:textId="77777777" w:rsidR="00B84A2F" w:rsidRPr="00E03A92" w:rsidRDefault="00B84A2F" w:rsidP="00B84A2F">
            <w:pPr>
              <w:pStyle w:val="FaxContactInfo"/>
              <w:rPr>
                <w:b/>
              </w:rPr>
            </w:pPr>
            <w:r w:rsidRPr="00E03A92">
              <w:rPr>
                <w:b/>
              </w:rPr>
              <w:t>PHONE:</w:t>
            </w:r>
          </w:p>
        </w:tc>
        <w:tc>
          <w:tcPr>
            <w:tcW w:w="2702" w:type="dxa"/>
            <w:vAlign w:val="bottom"/>
          </w:tcPr>
          <w:p w14:paraId="1E27F970" w14:textId="503C394C" w:rsidR="00B84A2F" w:rsidRPr="00E03A92" w:rsidRDefault="00B84A2F" w:rsidP="00B84A2F">
            <w:pPr>
              <w:pStyle w:val="FaxContactInfo"/>
            </w:pPr>
            <w:r>
              <w:t>_____________________</w:t>
            </w:r>
          </w:p>
        </w:tc>
      </w:tr>
      <w:tr w:rsidR="00B84A2F" w:rsidRPr="00E03A92" w14:paraId="611EF693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4F73A6E2" w14:textId="7F244B5B" w:rsidR="00B84A2F" w:rsidRPr="00E03A92" w:rsidRDefault="00B63F67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Address</w:t>
            </w:r>
            <w:r w:rsidR="00B84A2F" w:rsidRPr="00E03A92">
              <w:rPr>
                <w:b/>
              </w:rPr>
              <w:t>:</w:t>
            </w:r>
          </w:p>
        </w:tc>
        <w:tc>
          <w:tcPr>
            <w:tcW w:w="2755" w:type="dxa"/>
            <w:vAlign w:val="bottom"/>
          </w:tcPr>
          <w:p w14:paraId="22D6014C" w14:textId="3BDBDB8C" w:rsidR="00B84A2F" w:rsidRPr="00E03A92" w:rsidRDefault="00B63F67" w:rsidP="00B84A2F">
            <w:pPr>
              <w:pStyle w:val="FaxContactInfo"/>
            </w:pPr>
            <w:r>
              <w:t>______________________</w:t>
            </w:r>
          </w:p>
        </w:tc>
        <w:tc>
          <w:tcPr>
            <w:tcW w:w="254" w:type="dxa"/>
            <w:vAlign w:val="bottom"/>
          </w:tcPr>
          <w:p w14:paraId="06FC883F" w14:textId="77777777" w:rsidR="00B84A2F" w:rsidRPr="00E03A92" w:rsidRDefault="00B84A2F" w:rsidP="00B84A2F">
            <w:pPr>
              <w:pStyle w:val="FaxContactInfo"/>
            </w:pPr>
          </w:p>
        </w:tc>
        <w:tc>
          <w:tcPr>
            <w:tcW w:w="2503" w:type="dxa"/>
            <w:vAlign w:val="bottom"/>
          </w:tcPr>
          <w:p w14:paraId="21037EE1" w14:textId="68F57C4D" w:rsidR="00B84A2F" w:rsidRPr="00E03A92" w:rsidRDefault="00B84A2F" w:rsidP="00B84A2F">
            <w:pPr>
              <w:pStyle w:val="FaxContactInfo"/>
              <w:ind w:right="-114"/>
              <w:rPr>
                <w:b/>
              </w:rPr>
            </w:pPr>
            <w:r>
              <w:rPr>
                <w:b/>
              </w:rPr>
              <w:t>City &amp; State</w:t>
            </w:r>
            <w:r w:rsidRPr="00E03A92">
              <w:rPr>
                <w:b/>
              </w:rPr>
              <w:t>:</w:t>
            </w:r>
          </w:p>
        </w:tc>
        <w:tc>
          <w:tcPr>
            <w:tcW w:w="2702" w:type="dxa"/>
            <w:vAlign w:val="bottom"/>
          </w:tcPr>
          <w:p w14:paraId="1E2734BD" w14:textId="27A9712D" w:rsidR="00B84A2F" w:rsidRPr="00E03A92" w:rsidRDefault="00B84A2F" w:rsidP="00B84A2F">
            <w:pPr>
              <w:pStyle w:val="FaxContactInfo"/>
            </w:pPr>
            <w:r>
              <w:t>_____________________</w:t>
            </w:r>
          </w:p>
        </w:tc>
      </w:tr>
      <w:tr w:rsidR="00B84A2F" w:rsidRPr="00E03A92" w14:paraId="25082805" w14:textId="77777777" w:rsidTr="00B84A2F">
        <w:trPr>
          <w:trHeight w:val="189"/>
        </w:trPr>
        <w:tc>
          <w:tcPr>
            <w:tcW w:w="2588" w:type="dxa"/>
            <w:vAlign w:val="bottom"/>
          </w:tcPr>
          <w:p w14:paraId="7BE63CEA" w14:textId="54BC5295" w:rsidR="00B84A2F" w:rsidRPr="00E03A92" w:rsidRDefault="00B84A2F" w:rsidP="00B84A2F">
            <w:pPr>
              <w:pStyle w:val="FaxContactInfo"/>
              <w:rPr>
                <w:b/>
              </w:rPr>
            </w:pPr>
            <w:r>
              <w:rPr>
                <w:b/>
              </w:rPr>
              <w:t>Dates attended</w:t>
            </w:r>
            <w:r w:rsidRPr="00E03A92">
              <w:rPr>
                <w:b/>
              </w:rPr>
              <w:t>:</w:t>
            </w:r>
          </w:p>
        </w:tc>
        <w:tc>
          <w:tcPr>
            <w:tcW w:w="8214" w:type="dxa"/>
            <w:gridSpan w:val="4"/>
            <w:vAlign w:val="bottom"/>
          </w:tcPr>
          <w:p w14:paraId="4ABBE334" w14:textId="1DF95CF0" w:rsidR="00B84A2F" w:rsidRPr="00E03A92" w:rsidRDefault="00B84A2F" w:rsidP="00B84A2F">
            <w:pPr>
              <w:pStyle w:val="FaxContactInfo"/>
            </w:pPr>
            <w:r>
              <w:t>____________________________</w:t>
            </w:r>
          </w:p>
        </w:tc>
      </w:tr>
      <w:tr w:rsidR="00B84A2F" w:rsidRPr="00E03A92" w14:paraId="624C37C4" w14:textId="77777777" w:rsidTr="00B84A2F">
        <w:trPr>
          <w:trHeight w:val="144"/>
        </w:trPr>
        <w:tc>
          <w:tcPr>
            <w:tcW w:w="10802" w:type="dxa"/>
            <w:gridSpan w:val="5"/>
            <w:tcBorders>
              <w:bottom w:val="single" w:sz="18" w:space="0" w:color="32416E" w:themeColor="text2"/>
            </w:tcBorders>
          </w:tcPr>
          <w:p w14:paraId="44F41165" w14:textId="77777777" w:rsidR="00B84A2F" w:rsidRPr="00E03A92" w:rsidRDefault="00B84A2F" w:rsidP="00B84A2F">
            <w:pPr>
              <w:pStyle w:val="NoSpacing"/>
            </w:pPr>
          </w:p>
        </w:tc>
      </w:tr>
      <w:tr w:rsidR="00B84A2F" w:rsidRPr="00E03A92" w14:paraId="3B0527E2" w14:textId="77777777" w:rsidTr="00B84A2F">
        <w:trPr>
          <w:trHeight w:val="144"/>
        </w:trPr>
        <w:tc>
          <w:tcPr>
            <w:tcW w:w="10802" w:type="dxa"/>
            <w:gridSpan w:val="5"/>
            <w:tcBorders>
              <w:top w:val="single" w:sz="18" w:space="0" w:color="32416E" w:themeColor="text2"/>
            </w:tcBorders>
          </w:tcPr>
          <w:p w14:paraId="21043F82" w14:textId="77777777" w:rsidR="00B84A2F" w:rsidRPr="00E03A92" w:rsidRDefault="00B84A2F" w:rsidP="00B84A2F">
            <w:pPr>
              <w:pStyle w:val="NoSpacing"/>
            </w:pPr>
          </w:p>
        </w:tc>
      </w:tr>
    </w:tbl>
    <w:p w14:paraId="69492D52" w14:textId="7CA6D27C" w:rsidR="00B84A2F" w:rsidRDefault="00B84A2F" w:rsidP="00B84A2F">
      <w:pPr>
        <w:pStyle w:val="Title"/>
        <w:jc w:val="left"/>
      </w:pPr>
      <w:r>
        <w:t xml:space="preserve">  Records </w:t>
      </w:r>
    </w:p>
    <w:p w14:paraId="75AC958D" w14:textId="58E40489" w:rsidR="00B84A2F" w:rsidRDefault="00B84A2F" w:rsidP="00B84A2F">
      <w:pPr>
        <w:pStyle w:val="Title"/>
        <w:jc w:val="left"/>
      </w:pPr>
      <w:r>
        <w:t xml:space="preserve">  Request </w:t>
      </w:r>
    </w:p>
    <w:p w14:paraId="479B19C7" w14:textId="1FD64169" w:rsidR="00AE21DC" w:rsidRPr="00E03A92" w:rsidRDefault="00B84A2F" w:rsidP="00B84A2F">
      <w:pPr>
        <w:pStyle w:val="Title"/>
        <w:jc w:val="left"/>
      </w:pPr>
      <w:r>
        <w:t xml:space="preserve">     Form</w:t>
      </w:r>
    </w:p>
    <w:p w14:paraId="2438D55E" w14:textId="77777777" w:rsidR="001C66AD" w:rsidRDefault="001C66AD" w:rsidP="00000863">
      <w:pPr>
        <w:spacing w:line="240" w:lineRule="auto"/>
      </w:pPr>
    </w:p>
    <w:p w14:paraId="6CCCB338" w14:textId="718DAC90" w:rsidR="00000863" w:rsidRDefault="00000863" w:rsidP="00000863">
      <w:pPr>
        <w:spacing w:after="300" w:line="240" w:lineRule="auto"/>
        <w:ind w:right="0"/>
      </w:pPr>
      <w:r>
        <w:t xml:space="preserve">Recipient: </w:t>
      </w:r>
      <w:r>
        <w:rPr>
          <w:rFonts w:ascii="Segoe UI Symbol" w:hAnsi="Segoe UI Symbol" w:cs="Segoe UI Symbol"/>
        </w:rPr>
        <w:t>☐</w:t>
      </w:r>
      <w:r>
        <w:t xml:space="preserve"> </w:t>
      </w:r>
      <w:r w:rsidR="001F1FED">
        <w:t>Cross Christian Academy</w:t>
      </w:r>
      <w:r>
        <w:rPr>
          <w:rFonts w:ascii="Candara" w:hAnsi="Candara" w:cs="Candara"/>
        </w:rPr>
        <w:t>   </w:t>
      </w:r>
      <w:r>
        <w:rPr>
          <w:rFonts w:ascii="Segoe UI Symbol" w:hAnsi="Segoe UI Symbol" w:cs="Segoe UI Symbol"/>
        </w:rPr>
        <w:t>☐</w:t>
      </w:r>
      <w:r>
        <w:t xml:space="preserve"> Parent</w:t>
      </w:r>
      <w:r w:rsidR="001F1FED">
        <w:t>/Student</w:t>
      </w:r>
      <w:r>
        <w:t xml:space="preserve">      Other: ________________________________________</w:t>
      </w:r>
    </w:p>
    <w:p w14:paraId="459E7896" w14:textId="77777777" w:rsidR="00E03A92" w:rsidRPr="00E03A92" w:rsidRDefault="00E03A92" w:rsidP="00000863">
      <w:pPr>
        <w:spacing w:line="240" w:lineRule="auto"/>
      </w:pPr>
    </w:p>
    <w:p w14:paraId="72F04063" w14:textId="77777777" w:rsidR="00B63F67" w:rsidRDefault="00B63F67" w:rsidP="00000863">
      <w:pPr>
        <w:spacing w:after="300" w:line="240" w:lineRule="auto"/>
        <w:ind w:right="0"/>
      </w:pPr>
      <w:r>
        <w:t xml:space="preserve">RECORD TO BE RELEASED </w:t>
      </w:r>
    </w:p>
    <w:p w14:paraId="32BA3347" w14:textId="77777777" w:rsidR="00B63F67" w:rsidRPr="00000863" w:rsidRDefault="00B63F67" w:rsidP="00000863">
      <w:pPr>
        <w:pStyle w:val="ListParagraph"/>
        <w:numPr>
          <w:ilvl w:val="0"/>
          <w:numId w:val="29"/>
        </w:numPr>
        <w:spacing w:after="0" w:line="240" w:lineRule="auto"/>
        <w:ind w:right="0"/>
        <w:rPr>
          <w:rFonts w:asciiTheme="majorHAnsi" w:hAnsiTheme="majorHAnsi"/>
          <w:szCs w:val="22"/>
        </w:rPr>
      </w:pPr>
      <w:r w:rsidRPr="00000863">
        <w:rPr>
          <w:rFonts w:asciiTheme="majorHAnsi" w:hAnsiTheme="majorHAnsi"/>
          <w:szCs w:val="22"/>
        </w:rPr>
        <w:t xml:space="preserve">Transcript </w:t>
      </w:r>
    </w:p>
    <w:p w14:paraId="39FACF15" w14:textId="35334B69" w:rsidR="00B63F67" w:rsidRPr="00000863" w:rsidRDefault="00B63F67" w:rsidP="00000863">
      <w:pPr>
        <w:pStyle w:val="ListParagraph"/>
        <w:numPr>
          <w:ilvl w:val="0"/>
          <w:numId w:val="29"/>
        </w:numPr>
        <w:spacing w:after="0" w:line="240" w:lineRule="auto"/>
        <w:ind w:right="0"/>
        <w:rPr>
          <w:rFonts w:asciiTheme="majorHAnsi" w:hAnsiTheme="majorHAnsi"/>
          <w:szCs w:val="22"/>
        </w:rPr>
      </w:pPr>
      <w:r w:rsidRPr="00000863">
        <w:rPr>
          <w:rFonts w:asciiTheme="majorHAnsi" w:hAnsiTheme="majorHAnsi"/>
          <w:szCs w:val="22"/>
        </w:rPr>
        <w:t>Immunization Records</w:t>
      </w:r>
      <w:r w:rsidR="00000863">
        <w:rPr>
          <w:rFonts w:asciiTheme="majorHAnsi" w:hAnsiTheme="majorHAnsi"/>
          <w:szCs w:val="22"/>
        </w:rPr>
        <w:t>, birth certificate</w:t>
      </w:r>
    </w:p>
    <w:p w14:paraId="5821EAB6" w14:textId="50BE9372" w:rsidR="00000863" w:rsidRPr="00000863" w:rsidRDefault="00000863" w:rsidP="00000863">
      <w:pPr>
        <w:numPr>
          <w:ilvl w:val="0"/>
          <w:numId w:val="29"/>
        </w:numPr>
        <w:spacing w:before="100" w:beforeAutospacing="1" w:after="0" w:line="240" w:lineRule="auto"/>
        <w:ind w:right="0"/>
        <w:rPr>
          <w:rFonts w:asciiTheme="majorHAnsi" w:eastAsia="Times New Roman" w:hAnsiTheme="majorHAnsi" w:cs="Times New Roman"/>
          <w:szCs w:val="22"/>
        </w:rPr>
      </w:pPr>
      <w:r w:rsidRPr="00000863">
        <w:rPr>
          <w:rFonts w:asciiTheme="majorHAnsi" w:eastAsia="Times New Roman" w:hAnsiTheme="majorHAnsi" w:cs="Times New Roman"/>
          <w:szCs w:val="22"/>
        </w:rPr>
        <w:t xml:space="preserve">Test scores, special education records </w:t>
      </w:r>
      <w:r>
        <w:rPr>
          <w:rFonts w:asciiTheme="majorHAnsi" w:eastAsia="Times New Roman" w:hAnsiTheme="majorHAnsi" w:cs="Times New Roman"/>
          <w:szCs w:val="22"/>
        </w:rPr>
        <w:t>(IEP,504)</w:t>
      </w:r>
    </w:p>
    <w:p w14:paraId="234DED4F" w14:textId="73F6A664" w:rsidR="00000863" w:rsidRPr="00000863" w:rsidRDefault="00000863" w:rsidP="00000863">
      <w:pPr>
        <w:numPr>
          <w:ilvl w:val="0"/>
          <w:numId w:val="29"/>
        </w:numPr>
        <w:spacing w:before="100" w:beforeAutospacing="1" w:after="0" w:line="240" w:lineRule="auto"/>
        <w:ind w:right="0"/>
        <w:rPr>
          <w:rFonts w:asciiTheme="majorHAnsi" w:eastAsia="Times New Roman" w:hAnsiTheme="majorHAnsi" w:cs="Times New Roman"/>
          <w:szCs w:val="22"/>
        </w:rPr>
      </w:pPr>
      <w:r w:rsidRPr="00000863">
        <w:rPr>
          <w:rFonts w:asciiTheme="majorHAnsi" w:eastAsia="Times New Roman" w:hAnsiTheme="majorHAnsi" w:cs="Times New Roman"/>
          <w:szCs w:val="22"/>
        </w:rPr>
        <w:t xml:space="preserve">Disciplinary records </w:t>
      </w:r>
    </w:p>
    <w:p w14:paraId="2C59933C" w14:textId="48F5EE65" w:rsidR="00000863" w:rsidRPr="00000863" w:rsidRDefault="00000863" w:rsidP="00000863">
      <w:pPr>
        <w:numPr>
          <w:ilvl w:val="0"/>
          <w:numId w:val="29"/>
        </w:numPr>
        <w:spacing w:before="100" w:beforeAutospacing="1" w:after="0" w:line="240" w:lineRule="auto"/>
        <w:ind w:right="0"/>
        <w:rPr>
          <w:rFonts w:asciiTheme="majorHAnsi" w:eastAsia="Times New Roman" w:hAnsiTheme="majorHAnsi" w:cs="Times New Roman"/>
          <w:szCs w:val="22"/>
        </w:rPr>
      </w:pPr>
      <w:r>
        <w:rPr>
          <w:rFonts w:asciiTheme="majorHAnsi" w:eastAsia="Times New Roman" w:hAnsiTheme="majorHAnsi" w:cs="Times New Roman"/>
          <w:szCs w:val="22"/>
        </w:rPr>
        <w:t>A</w:t>
      </w:r>
      <w:r w:rsidRPr="00000863">
        <w:rPr>
          <w:rFonts w:asciiTheme="majorHAnsi" w:eastAsia="Times New Roman" w:hAnsiTheme="majorHAnsi" w:cs="Times New Roman"/>
          <w:szCs w:val="22"/>
        </w:rPr>
        <w:t xml:space="preserve">ttendance </w:t>
      </w:r>
    </w:p>
    <w:p w14:paraId="6FA7ECDC" w14:textId="77777777" w:rsidR="00B63F67" w:rsidRDefault="00B63F67" w:rsidP="00000863">
      <w:pPr>
        <w:pStyle w:val="ListParagraph"/>
        <w:spacing w:after="300" w:line="240" w:lineRule="auto"/>
        <w:ind w:right="0"/>
      </w:pPr>
    </w:p>
    <w:p w14:paraId="768D517E" w14:textId="77777777" w:rsidR="00B63F67" w:rsidRDefault="00B63F67" w:rsidP="00000863">
      <w:pPr>
        <w:spacing w:after="300" w:line="240" w:lineRule="auto"/>
        <w:ind w:right="0"/>
      </w:pPr>
      <w:r>
        <w:t xml:space="preserve">With the understanding that the Cross Christian Academy cannot assume responsibility for the confidentiality of educational information disclosed, I authorize you to release educational information regarding the student named above in the manner indicated. </w:t>
      </w:r>
    </w:p>
    <w:p w14:paraId="5E133EF1" w14:textId="3CD38679" w:rsidR="00E03A92" w:rsidRDefault="00B63F67" w:rsidP="00000863">
      <w:pPr>
        <w:spacing w:after="300" w:line="240" w:lineRule="auto"/>
        <w:ind w:right="0"/>
      </w:pPr>
      <w:r>
        <w:t xml:space="preserve">_____________________________________________________ _________________________________________ SIGNATURE </w:t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 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00863" w14:paraId="1D757126" w14:textId="77777777" w:rsidTr="00000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48A6723" w14:textId="28146BF9" w:rsidR="00000863" w:rsidRPr="00000863" w:rsidRDefault="00000863" w:rsidP="00000863">
            <w:pPr>
              <w:ind w:right="0"/>
              <w:rPr>
                <w:i/>
                <w:iCs/>
                <w:sz w:val="24"/>
                <w:szCs w:val="24"/>
              </w:rPr>
            </w:pPr>
            <w:r w:rsidRPr="00000863">
              <w:rPr>
                <w:i/>
                <w:iCs/>
                <w:sz w:val="24"/>
                <w:szCs w:val="24"/>
              </w:rPr>
              <w:t>OFFICE USE ONLY</w:t>
            </w:r>
          </w:p>
        </w:tc>
        <w:tc>
          <w:tcPr>
            <w:tcW w:w="5395" w:type="dxa"/>
          </w:tcPr>
          <w:p w14:paraId="2CA3A81F" w14:textId="77777777" w:rsidR="00000863" w:rsidRPr="00000863" w:rsidRDefault="00000863" w:rsidP="00000863">
            <w:pPr>
              <w:ind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000863" w14:paraId="071B63B4" w14:textId="77777777" w:rsidTr="0000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AC43C41" w14:textId="77777777" w:rsidR="00000863" w:rsidRPr="00000863" w:rsidRDefault="00000863" w:rsidP="00000863">
            <w:pPr>
              <w:ind w:right="0"/>
              <w:rPr>
                <w:sz w:val="24"/>
                <w:szCs w:val="24"/>
              </w:rPr>
            </w:pPr>
            <w:r w:rsidRPr="00000863">
              <w:rPr>
                <w:sz w:val="24"/>
                <w:szCs w:val="24"/>
              </w:rPr>
              <w:t>Sent by:</w:t>
            </w:r>
          </w:p>
          <w:p w14:paraId="3D828803" w14:textId="1538EF94" w:rsidR="00000863" w:rsidRPr="00000863" w:rsidRDefault="00000863" w:rsidP="00000863">
            <w:pPr>
              <w:ind w:right="0"/>
              <w:rPr>
                <w:sz w:val="24"/>
                <w:szCs w:val="24"/>
              </w:rPr>
            </w:pPr>
            <w:r w:rsidRPr="00000863">
              <w:rPr>
                <w:sz w:val="24"/>
                <w:szCs w:val="24"/>
              </w:rPr>
              <w:t>Via:</w:t>
            </w:r>
          </w:p>
        </w:tc>
        <w:tc>
          <w:tcPr>
            <w:tcW w:w="5395" w:type="dxa"/>
          </w:tcPr>
          <w:p w14:paraId="53A8A053" w14:textId="79532E8E" w:rsidR="00000863" w:rsidRPr="00000863" w:rsidRDefault="00000863" w:rsidP="00000863">
            <w:pPr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szCs w:val="22"/>
              </w:rPr>
              <w:t>Date:</w:t>
            </w:r>
          </w:p>
        </w:tc>
      </w:tr>
      <w:tr w:rsidR="00000863" w14:paraId="13D46C88" w14:textId="77777777" w:rsidTr="000008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578D162" w14:textId="77777777" w:rsidR="00000863" w:rsidRPr="00000863" w:rsidRDefault="00000863" w:rsidP="00000863">
            <w:pPr>
              <w:ind w:right="0"/>
              <w:rPr>
                <w:szCs w:val="22"/>
              </w:rPr>
            </w:pPr>
            <w:r w:rsidRPr="00000863">
              <w:rPr>
                <w:szCs w:val="22"/>
              </w:rPr>
              <w:t>Sent by:</w:t>
            </w:r>
          </w:p>
          <w:p w14:paraId="40CC91CF" w14:textId="1C7EC791" w:rsidR="00000863" w:rsidRPr="00000863" w:rsidRDefault="00000863" w:rsidP="00000863">
            <w:pPr>
              <w:ind w:right="0"/>
              <w:rPr>
                <w:szCs w:val="22"/>
              </w:rPr>
            </w:pPr>
            <w:r w:rsidRPr="00000863">
              <w:rPr>
                <w:szCs w:val="22"/>
              </w:rPr>
              <w:t>Via:</w:t>
            </w:r>
            <w:r w:rsidRPr="00000863">
              <w:rPr>
                <w:szCs w:val="22"/>
              </w:rPr>
              <w:tab/>
            </w:r>
          </w:p>
        </w:tc>
        <w:tc>
          <w:tcPr>
            <w:tcW w:w="5395" w:type="dxa"/>
          </w:tcPr>
          <w:p w14:paraId="03028C7E" w14:textId="46BAD3E7" w:rsidR="00000863" w:rsidRPr="00000863" w:rsidRDefault="00000863" w:rsidP="00000863">
            <w:pPr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000863">
              <w:rPr>
                <w:szCs w:val="22"/>
              </w:rPr>
              <w:t>Date:</w:t>
            </w:r>
          </w:p>
        </w:tc>
      </w:tr>
      <w:tr w:rsidR="00000863" w14:paraId="3D382D60" w14:textId="77777777" w:rsidTr="0000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CC49D3B" w14:textId="77777777" w:rsidR="00000863" w:rsidRPr="00000863" w:rsidRDefault="00000863" w:rsidP="00000863">
            <w:pPr>
              <w:ind w:right="0"/>
              <w:rPr>
                <w:szCs w:val="22"/>
              </w:rPr>
            </w:pPr>
            <w:r w:rsidRPr="00000863">
              <w:rPr>
                <w:szCs w:val="22"/>
              </w:rPr>
              <w:t>Sent by:</w:t>
            </w:r>
          </w:p>
          <w:p w14:paraId="57545E12" w14:textId="1E4C1A14" w:rsidR="00000863" w:rsidRPr="00000863" w:rsidRDefault="00000863" w:rsidP="00000863">
            <w:pPr>
              <w:ind w:right="0"/>
              <w:rPr>
                <w:szCs w:val="22"/>
              </w:rPr>
            </w:pPr>
            <w:r w:rsidRPr="00000863">
              <w:rPr>
                <w:szCs w:val="22"/>
              </w:rPr>
              <w:t>Via:</w:t>
            </w:r>
            <w:r w:rsidRPr="00000863">
              <w:rPr>
                <w:szCs w:val="22"/>
              </w:rPr>
              <w:tab/>
            </w:r>
          </w:p>
        </w:tc>
        <w:tc>
          <w:tcPr>
            <w:tcW w:w="5395" w:type="dxa"/>
          </w:tcPr>
          <w:p w14:paraId="5AA9C004" w14:textId="68912663" w:rsidR="00000863" w:rsidRPr="00000863" w:rsidRDefault="00000863" w:rsidP="00000863">
            <w:pPr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000863">
              <w:rPr>
                <w:szCs w:val="22"/>
              </w:rPr>
              <w:t>Date:</w:t>
            </w:r>
          </w:p>
        </w:tc>
      </w:tr>
    </w:tbl>
    <w:p w14:paraId="2D64B583" w14:textId="77777777" w:rsidR="001F1FED" w:rsidRPr="001F1FED" w:rsidRDefault="001F1FED" w:rsidP="001F1FED"/>
    <w:sectPr w:rsidR="001F1FED" w:rsidRPr="001F1FED" w:rsidSect="00000863">
      <w:headerReference w:type="first" r:id="rId11"/>
      <w:footerReference w:type="first" r:id="rId12"/>
      <w:pgSz w:w="12240" w:h="15840"/>
      <w:pgMar w:top="720" w:right="720" w:bottom="720" w:left="720" w:header="72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BA917" w14:textId="77777777" w:rsidR="00B84A2F" w:rsidRDefault="00B84A2F" w:rsidP="001C66AD">
      <w:pPr>
        <w:spacing w:after="0" w:line="240" w:lineRule="auto"/>
      </w:pPr>
      <w:r>
        <w:separator/>
      </w:r>
    </w:p>
  </w:endnote>
  <w:endnote w:type="continuationSeparator" w:id="0">
    <w:p w14:paraId="0CB12162" w14:textId="77777777" w:rsidR="00B84A2F" w:rsidRDefault="00B84A2F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199C0A-EDAA-4F99-B491-A6480A3B8DAB}"/>
    <w:embedBold r:id="rId2" w:fontKey="{2034396E-CAB2-47C0-A1D2-D4B5A248274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1A47DBE-3E2B-4131-8E36-08C795CCFD57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D4B421A6-92CC-4EC6-A8EF-79F2E27CE01C}"/>
    <w:embedBold r:id="rId5" w:fontKey="{29E6AC9C-CC9D-4177-80C7-C12B92350635}"/>
    <w:embedItalic r:id="rId6" w:fontKey="{5DCF1FC8-B831-4F7A-96AA-7E8F18FD4943}"/>
    <w:embedBoldItalic r:id="rId7" w:fontKey="{68EA6FF5-1558-4146-9CD7-93B534ACA6E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5F055F2F-2F14-4591-BA41-146DC111F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04AE3" w14:textId="77777777" w:rsidR="00551763" w:rsidRDefault="00782FA3">
    <w:pPr>
      <w:pStyle w:val="Footer"/>
    </w:pPr>
    <w:r w:rsidRPr="00FA01D3">
      <w:rPr>
        <w:noProof/>
      </w:rPr>
      <w:drawing>
        <wp:anchor distT="0" distB="0" distL="114300" distR="114300" simplePos="0" relativeHeight="251680768" behindDoc="0" locked="0" layoutInCell="1" allowOverlap="1" wp14:anchorId="7DA1A8F7" wp14:editId="3DDC0F88">
          <wp:simplePos x="0" y="0"/>
          <wp:positionH relativeFrom="column">
            <wp:posOffset>2334745</wp:posOffset>
          </wp:positionH>
          <wp:positionV relativeFrom="paragraph">
            <wp:posOffset>-532412</wp:posOffset>
          </wp:positionV>
          <wp:extent cx="154356" cy="154356"/>
          <wp:effectExtent l="0" t="0" r="0" b="0"/>
          <wp:wrapNone/>
          <wp:docPr id="15" name="Graphic 14" descr="Receiver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2FA3">
      <w:rPr>
        <w:noProof/>
      </w:rPr>
      <w:drawing>
        <wp:anchor distT="0" distB="0" distL="114300" distR="114300" simplePos="0" relativeHeight="251682816" behindDoc="0" locked="0" layoutInCell="1" allowOverlap="1" wp14:anchorId="3E4C9B5D" wp14:editId="1BF11927">
          <wp:simplePos x="0" y="0"/>
          <wp:positionH relativeFrom="column">
            <wp:posOffset>3605402</wp:posOffset>
          </wp:positionH>
          <wp:positionV relativeFrom="paragraph">
            <wp:posOffset>-526478</wp:posOffset>
          </wp:positionV>
          <wp:extent cx="134857" cy="134857"/>
          <wp:effectExtent l="0" t="0" r="0" b="0"/>
          <wp:wrapNone/>
          <wp:docPr id="19" name="Graphic 18" descr="Email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1D3" w:rsidRPr="00FA01D3">
      <w:rPr>
        <w:noProof/>
      </w:rPr>
      <w:drawing>
        <wp:anchor distT="0" distB="0" distL="114300" distR="114300" simplePos="0" relativeHeight="251681792" behindDoc="0" locked="0" layoutInCell="1" allowOverlap="1" wp14:anchorId="0B5EA2E5" wp14:editId="489BE7BC">
          <wp:simplePos x="0" y="0"/>
          <wp:positionH relativeFrom="column">
            <wp:posOffset>-387670</wp:posOffset>
          </wp:positionH>
          <wp:positionV relativeFrom="paragraph">
            <wp:posOffset>-566078</wp:posOffset>
          </wp:positionV>
          <wp:extent cx="208976" cy="208976"/>
          <wp:effectExtent l="0" t="0" r="0" b="635"/>
          <wp:wrapNone/>
          <wp:docPr id="17" name="Graphic 16" descr="Marker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015E826" wp14:editId="0377ACE9">
              <wp:simplePos x="0" y="0"/>
              <wp:positionH relativeFrom="column">
                <wp:posOffset>3790992</wp:posOffset>
              </wp:positionH>
              <wp:positionV relativeFrom="paragraph">
                <wp:posOffset>-546210</wp:posOffset>
              </wp:positionV>
              <wp:extent cx="1684613" cy="240665"/>
              <wp:effectExtent l="0" t="0" r="11430" b="6985"/>
              <wp:wrapNone/>
              <wp:docPr id="1025" name="Rectangle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4613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88BE6" w14:textId="749553D4" w:rsidR="00340031" w:rsidRPr="00B87884" w:rsidRDefault="00B84A2F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ccaguidance@aol.com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015E826" id="Rectangle 1025" o:spid="_x0000_s1026" style="position:absolute;margin-left:298.5pt;margin-top:-43pt;width:132.65pt;height:18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" filled="f" stroked="f" strokeweight="1pt">
              <v:textbox inset="0,0,0,0">
                <w:txbxContent>
                  <w:p w14:paraId="49388BE6" w14:textId="749553D4" w:rsidR="00340031" w:rsidRPr="00B87884" w:rsidRDefault="00B84A2F" w:rsidP="00B87884">
                    <w:pPr>
                      <w:ind w:right="-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ccaguidance@aol.com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131157A" wp14:editId="7311B0F3">
              <wp:simplePos x="0" y="0"/>
              <wp:positionH relativeFrom="column">
                <wp:posOffset>2512097</wp:posOffset>
              </wp:positionH>
              <wp:positionV relativeFrom="paragraph">
                <wp:posOffset>-546210</wp:posOffset>
              </wp:positionV>
              <wp:extent cx="1167397" cy="240665"/>
              <wp:effectExtent l="0" t="0" r="0" b="6985"/>
              <wp:wrapNone/>
              <wp:docPr id="2047" name="Rectangle 2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7397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A3F55C" w14:textId="28601B09" w:rsidR="00340031" w:rsidRPr="00B87884" w:rsidRDefault="00B84A2F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(302)</w:t>
                          </w:r>
                          <w:r w:rsidR="001F1FED">
                            <w:rPr>
                              <w:sz w:val="18"/>
                            </w:rPr>
                            <w:t>629-7161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131157A" id="Rectangle 2047" o:spid="_x0000_s1027" style="position:absolute;margin-left:197.8pt;margin-top:-43pt;width:91.9pt;height:18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" filled="f" stroked="f" strokeweight="1pt">
              <v:textbox inset="0,0,0,0">
                <w:txbxContent>
                  <w:p w14:paraId="73A3F55C" w14:textId="28601B09" w:rsidR="00340031" w:rsidRPr="00B87884" w:rsidRDefault="00B84A2F" w:rsidP="00B87884">
                    <w:pPr>
                      <w:ind w:right="-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(302)</w:t>
                    </w:r>
                    <w:r w:rsidR="001F1FED">
                      <w:rPr>
                        <w:sz w:val="18"/>
                      </w:rPr>
                      <w:t>629-7161</w:t>
                    </w:r>
                  </w:p>
                </w:txbxContent>
              </v:textbox>
            </v:rect>
          </w:pict>
        </mc:Fallback>
      </mc:AlternateContent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BE4CFF" wp14:editId="079C89B6">
              <wp:simplePos x="0" y="0"/>
              <wp:positionH relativeFrom="column">
                <wp:posOffset>-166370</wp:posOffset>
              </wp:positionH>
              <wp:positionV relativeFrom="paragraph">
                <wp:posOffset>-546100</wp:posOffset>
              </wp:positionV>
              <wp:extent cx="2614670" cy="240665"/>
              <wp:effectExtent l="0" t="0" r="0" b="6985"/>
              <wp:wrapNone/>
              <wp:docPr id="2046" name="Rectangle 2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46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9A8D2C" w14:textId="67076684" w:rsidR="00340031" w:rsidRPr="00340031" w:rsidRDefault="00B84A2F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110 Holly Street, Seaford, DE 19973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8BE4CFF" id="Rectangle 2046" o:spid="_x0000_s1028" style="position:absolute;margin-left:-13.1pt;margin-top:-43pt;width:205.9pt;height:18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" filled="f" stroked="f" strokeweight="1pt">
              <v:textbox inset="0,0,0,0">
                <w:txbxContent>
                  <w:p w14:paraId="0D9A8D2C" w14:textId="67076684" w:rsidR="00340031" w:rsidRPr="00340031" w:rsidRDefault="00B84A2F" w:rsidP="00B87884">
                    <w:pPr>
                      <w:ind w:right="-2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110 Holly Street, Seaford, DE 19973</w:t>
                    </w:r>
                  </w:p>
                </w:txbxContent>
              </v:textbox>
            </v:rect>
          </w:pict>
        </mc:Fallback>
      </mc:AlternateContent>
    </w:r>
    <w:r w:rsidR="005D160E" w:rsidRPr="005D160E"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1B5BD200" wp14:editId="2C941D66">
              <wp:simplePos x="0" y="0"/>
              <wp:positionH relativeFrom="column">
                <wp:posOffset>-915670</wp:posOffset>
              </wp:positionH>
              <wp:positionV relativeFrom="paragraph">
                <wp:posOffset>-614858</wp:posOffset>
              </wp:positionV>
              <wp:extent cx="7793038" cy="484188"/>
              <wp:effectExtent l="0" t="0" r="0" b="0"/>
              <wp:wrapNone/>
              <wp:docPr id="1485" name="Group 22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486" name="Free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7" name="Free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8" name="Free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9" name="Free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E29C82" id="Group 221" o:spid="_x0000_s1026" alt="decorative element" style="position:absolute;margin-left:-72.1pt;margin-top:-48.4pt;width:613.65pt;height:38.15pt;z-index:251653120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F34EF" w14:textId="77777777" w:rsidR="00B84A2F" w:rsidRDefault="00B84A2F" w:rsidP="001C66AD">
      <w:pPr>
        <w:spacing w:after="0" w:line="240" w:lineRule="auto"/>
      </w:pPr>
      <w:r>
        <w:separator/>
      </w:r>
    </w:p>
  </w:footnote>
  <w:footnote w:type="continuationSeparator" w:id="0">
    <w:p w14:paraId="3740D1CC" w14:textId="77777777" w:rsidR="00B84A2F" w:rsidRDefault="00B84A2F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1B61C" w14:textId="77777777" w:rsidR="00555681" w:rsidRDefault="00743CDA">
    <w:pPr>
      <w:pStyle w:val="Header"/>
    </w:pPr>
    <w:r>
      <mc:AlternateContent>
        <mc:Choice Requires="wps">
          <w:drawing>
            <wp:anchor distT="0" distB="0" distL="114300" distR="114300" simplePos="0" relativeHeight="251683840" behindDoc="0" locked="0" layoutInCell="1" allowOverlap="1" wp14:anchorId="6860D244" wp14:editId="656F7C67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3" name="Freeform 218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6A52DBA3-FF1A-4A01-9523-4F1EB80041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FCD69C8" id="Freeform 218" o:spid="_x0000_s1026" alt="decorative element" style="position:absolute;margin-left:-81.3pt;margin-top:-35.95pt;width:619.7pt;height:141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Pr="00DE6AE4">
      <w:drawing>
        <wp:anchor distT="0" distB="0" distL="114300" distR="114300" simplePos="0" relativeHeight="251649535" behindDoc="0" locked="0" layoutInCell="1" allowOverlap="1" wp14:anchorId="0104655F" wp14:editId="20B19AD8">
          <wp:simplePos x="0" y="0"/>
          <wp:positionH relativeFrom="column">
            <wp:posOffset>-1037101</wp:posOffset>
          </wp:positionH>
          <wp:positionV relativeFrom="paragraph">
            <wp:posOffset>-457200</wp:posOffset>
          </wp:positionV>
          <wp:extent cx="8303028" cy="1795145"/>
          <wp:effectExtent l="0" t="0" r="0" b="0"/>
          <wp:wrapNone/>
          <wp:docPr id="4" name="Picture 3" descr="decorative element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3028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763">
      <mc:AlternateContent>
        <mc:Choice Requires="wps">
          <w:drawing>
            <wp:anchor distT="0" distB="0" distL="114300" distR="114300" simplePos="0" relativeHeight="251644926" behindDoc="0" locked="0" layoutInCell="1" allowOverlap="1" wp14:anchorId="588E2630" wp14:editId="605BDCFC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2" name="Freeform 218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263F7D" id="Freeform 218" o:spid="_x0000_s1026" alt="decorative element" style="position:absolute;margin-left:-1in;margin-top:-36pt;width:613.5pt;height:146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551763">
      <mc:AlternateContent>
        <mc:Choice Requires="wpg">
          <w:drawing>
            <wp:anchor distT="0" distB="0" distL="114300" distR="114300" simplePos="0" relativeHeight="251684864" behindDoc="0" locked="0" layoutInCell="1" allowOverlap="1" wp14:anchorId="3F39941A" wp14:editId="1EF37A25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6" name="Group 6" descr="decorative element">
                <a:extLst xmlns:a="http://schemas.openxmlformats.org/drawingml/2006/main">
                  <a:ext uri="{FF2B5EF4-FFF2-40B4-BE49-F238E27FC236}">
                    <a16:creationId xmlns:a16="http://schemas.microsoft.com/office/drawing/2014/main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7" name="Freeform 213">
                        <a:extLst>
                          <a:ext uri="{FF2B5EF4-FFF2-40B4-BE49-F238E27FC236}">
                            <a16:creationId xmlns:a16="http://schemas.microsoft.com/office/drawing/2014/main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214">
                        <a:extLst>
                          <a:ext uri="{FF2B5EF4-FFF2-40B4-BE49-F238E27FC236}">
                            <a16:creationId xmlns:a16="http://schemas.microsoft.com/office/drawing/2014/main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7D91B8" id="Group 6" o:spid="_x0000_s1026" alt="decorative element" style="position:absolute;margin-left:-39.6pt;margin-top:-36pt;width:138.5pt;height:190pt;z-index:251684864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7E02627"/>
    <w:multiLevelType w:val="hybridMultilevel"/>
    <w:tmpl w:val="9D3A4C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1736753"/>
    <w:multiLevelType w:val="multilevel"/>
    <w:tmpl w:val="6CC6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01665894">
    <w:abstractNumId w:val="14"/>
  </w:num>
  <w:num w:numId="2" w16cid:durableId="1587300915">
    <w:abstractNumId w:val="10"/>
  </w:num>
  <w:num w:numId="3" w16cid:durableId="89201236">
    <w:abstractNumId w:val="18"/>
  </w:num>
  <w:num w:numId="4" w16cid:durableId="1844708286">
    <w:abstractNumId w:val="15"/>
  </w:num>
  <w:num w:numId="5" w16cid:durableId="1461915561">
    <w:abstractNumId w:val="16"/>
  </w:num>
  <w:num w:numId="6" w16cid:durableId="872613523">
    <w:abstractNumId w:val="22"/>
  </w:num>
  <w:num w:numId="7" w16cid:durableId="1404330392">
    <w:abstractNumId w:val="9"/>
  </w:num>
  <w:num w:numId="8" w16cid:durableId="499275283">
    <w:abstractNumId w:val="13"/>
  </w:num>
  <w:num w:numId="9" w16cid:durableId="913903280">
    <w:abstractNumId w:val="20"/>
  </w:num>
  <w:num w:numId="10" w16cid:durableId="2026402357">
    <w:abstractNumId w:val="3"/>
  </w:num>
  <w:num w:numId="11" w16cid:durableId="544289809">
    <w:abstractNumId w:val="8"/>
  </w:num>
  <w:num w:numId="12" w16cid:durableId="989559145">
    <w:abstractNumId w:val="1"/>
  </w:num>
  <w:num w:numId="13" w16cid:durableId="142704114">
    <w:abstractNumId w:val="4"/>
  </w:num>
  <w:num w:numId="14" w16cid:durableId="1301226079">
    <w:abstractNumId w:val="12"/>
  </w:num>
  <w:num w:numId="15" w16cid:durableId="95954279">
    <w:abstractNumId w:val="11"/>
  </w:num>
  <w:num w:numId="16" w16cid:durableId="692268030">
    <w:abstractNumId w:val="19"/>
  </w:num>
  <w:num w:numId="17" w16cid:durableId="1539390758">
    <w:abstractNumId w:val="6"/>
  </w:num>
  <w:num w:numId="18" w16cid:durableId="529417813">
    <w:abstractNumId w:val="24"/>
  </w:num>
  <w:num w:numId="19" w16cid:durableId="166134823">
    <w:abstractNumId w:val="21"/>
  </w:num>
  <w:num w:numId="20" w16cid:durableId="1474178260">
    <w:abstractNumId w:val="17"/>
  </w:num>
  <w:num w:numId="21" w16cid:durableId="559633630">
    <w:abstractNumId w:val="23"/>
  </w:num>
  <w:num w:numId="22" w16cid:durableId="1176380016">
    <w:abstractNumId w:val="7"/>
  </w:num>
  <w:num w:numId="23" w16cid:durableId="1955285709">
    <w:abstractNumId w:val="0"/>
  </w:num>
  <w:num w:numId="24" w16cid:durableId="1554846874">
    <w:abstractNumId w:val="19"/>
  </w:num>
  <w:num w:numId="25" w16cid:durableId="757672109">
    <w:abstractNumId w:val="19"/>
  </w:num>
  <w:num w:numId="26" w16cid:durableId="649677074">
    <w:abstractNumId w:val="19"/>
  </w:num>
  <w:num w:numId="27" w16cid:durableId="1603566245">
    <w:abstractNumId w:val="19"/>
  </w:num>
  <w:num w:numId="28" w16cid:durableId="448746139">
    <w:abstractNumId w:val="18"/>
  </w:num>
  <w:num w:numId="29" w16cid:durableId="98112393">
    <w:abstractNumId w:val="2"/>
  </w:num>
  <w:num w:numId="30" w16cid:durableId="1568298706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2F"/>
    <w:rsid w:val="00000863"/>
    <w:rsid w:val="00020F8E"/>
    <w:rsid w:val="00026963"/>
    <w:rsid w:val="00052382"/>
    <w:rsid w:val="0006568A"/>
    <w:rsid w:val="00071B1F"/>
    <w:rsid w:val="00076F0F"/>
    <w:rsid w:val="00084253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1F1FED"/>
    <w:rsid w:val="00230D29"/>
    <w:rsid w:val="00237F8E"/>
    <w:rsid w:val="00286431"/>
    <w:rsid w:val="002A4125"/>
    <w:rsid w:val="002C56E6"/>
    <w:rsid w:val="00340031"/>
    <w:rsid w:val="00361E11"/>
    <w:rsid w:val="0038636F"/>
    <w:rsid w:val="003D65EC"/>
    <w:rsid w:val="0040090B"/>
    <w:rsid w:val="00410E09"/>
    <w:rsid w:val="00433D57"/>
    <w:rsid w:val="00453C1A"/>
    <w:rsid w:val="0046302A"/>
    <w:rsid w:val="004647C0"/>
    <w:rsid w:val="00471CAC"/>
    <w:rsid w:val="00487D2D"/>
    <w:rsid w:val="004D5D62"/>
    <w:rsid w:val="00504AA9"/>
    <w:rsid w:val="0051084C"/>
    <w:rsid w:val="005112D0"/>
    <w:rsid w:val="00533D86"/>
    <w:rsid w:val="00551763"/>
    <w:rsid w:val="00555681"/>
    <w:rsid w:val="00573DD8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7C4F"/>
    <w:rsid w:val="00661A9D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7610C"/>
    <w:rsid w:val="00897331"/>
    <w:rsid w:val="008E203A"/>
    <w:rsid w:val="0091229C"/>
    <w:rsid w:val="0093700A"/>
    <w:rsid w:val="00940E73"/>
    <w:rsid w:val="00950D39"/>
    <w:rsid w:val="0098597D"/>
    <w:rsid w:val="00991FA9"/>
    <w:rsid w:val="009E5817"/>
    <w:rsid w:val="009F619A"/>
    <w:rsid w:val="009F6DDE"/>
    <w:rsid w:val="00A370A8"/>
    <w:rsid w:val="00A37F18"/>
    <w:rsid w:val="00A46B22"/>
    <w:rsid w:val="00A62630"/>
    <w:rsid w:val="00A73847"/>
    <w:rsid w:val="00A850FD"/>
    <w:rsid w:val="00A90467"/>
    <w:rsid w:val="00AC614B"/>
    <w:rsid w:val="00AE21DC"/>
    <w:rsid w:val="00AE3D88"/>
    <w:rsid w:val="00AF0F0E"/>
    <w:rsid w:val="00AF7591"/>
    <w:rsid w:val="00B27589"/>
    <w:rsid w:val="00B63F67"/>
    <w:rsid w:val="00B84A2F"/>
    <w:rsid w:val="00B87884"/>
    <w:rsid w:val="00BA5108"/>
    <w:rsid w:val="00BD0923"/>
    <w:rsid w:val="00BD4753"/>
    <w:rsid w:val="00BD5CB1"/>
    <w:rsid w:val="00BE62EE"/>
    <w:rsid w:val="00BE7091"/>
    <w:rsid w:val="00C003BA"/>
    <w:rsid w:val="00C428B2"/>
    <w:rsid w:val="00C46878"/>
    <w:rsid w:val="00C46D83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245D3"/>
    <w:rsid w:val="00D50B65"/>
    <w:rsid w:val="00D53EAE"/>
    <w:rsid w:val="00D629E6"/>
    <w:rsid w:val="00D76391"/>
    <w:rsid w:val="00DB3FAD"/>
    <w:rsid w:val="00DE6AE4"/>
    <w:rsid w:val="00DF5F06"/>
    <w:rsid w:val="00E03A92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EF3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87610C"/>
    <w:pPr>
      <w:ind w:right="72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E03A92"/>
    <w:pPr>
      <w:widowControl w:val="0"/>
      <w:autoSpaceDE w:val="0"/>
      <w:autoSpaceDN w:val="0"/>
      <w:spacing w:after="0" w:line="240" w:lineRule="auto"/>
      <w:ind w:right="0"/>
    </w:pPr>
    <w:rPr>
      <w:rFonts w:eastAsia="Calibri" w:cs="Calibri"/>
      <w:sz w:val="10"/>
    </w:rPr>
  </w:style>
  <w:style w:type="paragraph" w:styleId="Title">
    <w:name w:val="Title"/>
    <w:basedOn w:val="Normal"/>
    <w:next w:val="Normal"/>
    <w:link w:val="TitleChar"/>
    <w:uiPriority w:val="10"/>
    <w:qFormat/>
    <w:rsid w:val="00E03A92"/>
    <w:pPr>
      <w:spacing w:before="240" w:after="720" w:line="240" w:lineRule="auto"/>
      <w:ind w:left="-634" w:right="684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A92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semiHidden/>
    <w:qFormat/>
    <w:rsid w:val="00743CDA"/>
    <w:pPr>
      <w:spacing w:after="0" w:line="240" w:lineRule="auto"/>
    </w:pPr>
    <w:rPr>
      <w:b/>
      <w:color w:val="476B76" w:themeColor="accent1"/>
      <w:sz w:val="42"/>
    </w:rPr>
  </w:style>
  <w:style w:type="paragraph" w:customStyle="1" w:styleId="Address">
    <w:name w:val="Address"/>
    <w:basedOn w:val="Normal"/>
    <w:uiPriority w:val="1"/>
    <w:semiHidden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semiHidden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87610C"/>
    <w:rPr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semiHidden/>
    <w:rsid w:val="00EB263C"/>
  </w:style>
  <w:style w:type="character" w:customStyle="1" w:styleId="SignatureChar">
    <w:name w:val="Signature Char"/>
    <w:basedOn w:val="DefaultParagraphFont"/>
    <w:link w:val="Signature"/>
    <w:uiPriority w:val="99"/>
    <w:semiHidden/>
    <w:rsid w:val="0087610C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customStyle="1" w:styleId="FaxContactInfo">
    <w:name w:val="Fax Contact Info"/>
    <w:basedOn w:val="Normal"/>
    <w:uiPriority w:val="1"/>
    <w:qFormat/>
    <w:rsid w:val="00E03A92"/>
    <w:pPr>
      <w:spacing w:after="0"/>
      <w:ind w:right="0"/>
    </w:pPr>
  </w:style>
  <w:style w:type="paragraph" w:styleId="ListParagraph">
    <w:name w:val="List Paragraph"/>
    <w:basedOn w:val="Normal"/>
    <w:uiPriority w:val="34"/>
    <w:semiHidden/>
    <w:qFormat/>
    <w:rsid w:val="00B63F67"/>
    <w:pPr>
      <w:ind w:left="720"/>
      <w:contextualSpacing/>
    </w:pPr>
  </w:style>
  <w:style w:type="table" w:styleId="TableGrid">
    <w:name w:val="Table Grid"/>
    <w:basedOn w:val="TableNormal"/>
    <w:rsid w:val="00000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008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37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h\AppData\Roaming\Microsoft\Templates\Arrow%20fax%20cover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7D932C-DB9B-4344-B41C-C0F536875F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A14108-821C-41A6-BD7E-62307E6BA2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298CFC-517A-49CB-BB4F-E64EEC2A28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D22F39-AC88-4219-8DB8-5108B6EA0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fax cover</Template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2024-01-23T13:55:00Z</dcterms:created>
  <dcterms:modified xsi:type="dcterms:W3CDTF">2024-08-02T17:46:00Z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